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2050" w14:textId="77777777" w:rsidR="00B610D0" w:rsidRPr="00B667B1" w:rsidRDefault="00870559" w:rsidP="008A5ECB">
      <w:pPr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1884A" wp14:editId="55562F96">
                <wp:simplePos x="0" y="0"/>
                <wp:positionH relativeFrom="column">
                  <wp:posOffset>3685540</wp:posOffset>
                </wp:positionH>
                <wp:positionV relativeFrom="paragraph">
                  <wp:posOffset>-420370</wp:posOffset>
                </wp:positionV>
                <wp:extent cx="2695575" cy="3581400"/>
                <wp:effectExtent l="0" t="0" r="28575" b="1905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581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78AB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 w:rsidRPr="007077DC">
                              <w:rPr>
                                <w:b/>
                                <w:sz w:val="24"/>
                              </w:rPr>
                              <w:t xml:space="preserve">Was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war nützlich</w:t>
                            </w:r>
                            <w:r w:rsidRPr="007077DC">
                              <w:rPr>
                                <w:b/>
                                <w:sz w:val="24"/>
                              </w:rPr>
                              <w:t>?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________________________________________________________________</w:t>
                            </w:r>
                          </w:p>
                          <w:p w14:paraId="65093207" w14:textId="77777777" w:rsidR="00870559" w:rsidRDefault="00FB323D" w:rsidP="0043381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</w:t>
                            </w:r>
                            <w:r w:rsidR="00870559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870559">
                              <w:rPr>
                                <w:b/>
                                <w:sz w:val="24"/>
                              </w:rPr>
                              <w:tab/>
                              <w:t>__________________</w:t>
                            </w:r>
                          </w:p>
                          <w:p w14:paraId="2CD124C4" w14:textId="77777777" w:rsidR="00870559" w:rsidRDefault="00FB323D" w:rsidP="0043381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</w:t>
                            </w:r>
                            <w:r w:rsidR="002079F0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2079F0">
                              <w:rPr>
                                <w:b/>
                                <w:sz w:val="24"/>
                              </w:rPr>
                              <w:tab/>
                              <w:t>__________________</w:t>
                            </w:r>
                          </w:p>
                          <w:p w14:paraId="6E7C2E18" w14:textId="77777777" w:rsidR="00FB323D" w:rsidRDefault="00FB323D" w:rsidP="0043381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__________________</w:t>
                            </w:r>
                          </w:p>
                          <w:p w14:paraId="2D014615" w14:textId="77777777" w:rsidR="00870559" w:rsidRDefault="00870559" w:rsidP="00870559">
                            <w:pPr>
                              <w:spacing w:line="360" w:lineRule="auto"/>
                              <w:ind w:left="17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Hiervon möchte ich mehr sehen?</w:t>
                            </w:r>
                          </w:p>
                          <w:p w14:paraId="24EA54BE" w14:textId="77777777" w:rsidR="002079F0" w:rsidRDefault="002079F0" w:rsidP="002079F0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_______________________</w:t>
                            </w:r>
                          </w:p>
                          <w:p w14:paraId="4CC1D0F1" w14:textId="77777777" w:rsidR="002079F0" w:rsidRDefault="002079F0" w:rsidP="002079F0">
                            <w:pPr>
                              <w:spacing w:line="360" w:lineRule="auto"/>
                              <w:ind w:left="567" w:firstLine="5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4279982D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DCFBC08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56D55E6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E852DF9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164185FF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ABE47A0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20CEA39D" w14:textId="77777777" w:rsidR="00870559" w:rsidRP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1884A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90.2pt;margin-top:-33.1pt;width:212.25pt;height:28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" filled="f">
                <v:textbox>
                  <w:txbxContent>
                    <w:p w14:paraId="6B1378AB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 w:rsidRPr="007077DC">
                        <w:rPr>
                          <w:b/>
                          <w:sz w:val="24"/>
                        </w:rPr>
                        <w:t xml:space="preserve">Was </w:t>
                      </w:r>
                      <w:r>
                        <w:rPr>
                          <w:b/>
                          <w:sz w:val="24"/>
                        </w:rPr>
                        <w:t>war nützlich</w:t>
                      </w:r>
                      <w:r w:rsidRPr="007077DC">
                        <w:rPr>
                          <w:b/>
                          <w:sz w:val="24"/>
                        </w:rPr>
                        <w:t>?</w:t>
                      </w:r>
                      <w:r>
                        <w:rPr>
                          <w:b/>
                          <w:sz w:val="24"/>
                        </w:rPr>
                        <w:t xml:space="preserve"> ________________________________________________________________</w:t>
                      </w:r>
                    </w:p>
                    <w:p w14:paraId="65093207" w14:textId="77777777" w:rsidR="00870559" w:rsidRDefault="00FB323D" w:rsidP="0043381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</w:t>
                      </w:r>
                      <w:r w:rsidR="00870559">
                        <w:rPr>
                          <w:b/>
                          <w:sz w:val="24"/>
                        </w:rPr>
                        <w:tab/>
                      </w:r>
                      <w:r w:rsidR="00870559">
                        <w:rPr>
                          <w:b/>
                          <w:sz w:val="24"/>
                        </w:rPr>
                        <w:tab/>
                        <w:t>__________________</w:t>
                      </w:r>
                    </w:p>
                    <w:p w14:paraId="2CD124C4" w14:textId="77777777" w:rsidR="00870559" w:rsidRDefault="00FB323D" w:rsidP="0043381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</w:t>
                      </w:r>
                      <w:r w:rsidR="002079F0">
                        <w:rPr>
                          <w:b/>
                          <w:sz w:val="24"/>
                        </w:rPr>
                        <w:tab/>
                      </w:r>
                      <w:r w:rsidR="002079F0">
                        <w:rPr>
                          <w:b/>
                          <w:sz w:val="24"/>
                        </w:rPr>
                        <w:tab/>
                        <w:t>__________________</w:t>
                      </w:r>
                    </w:p>
                    <w:p w14:paraId="6E7C2E18" w14:textId="77777777" w:rsidR="00FB323D" w:rsidRDefault="00FB323D" w:rsidP="0043381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  <w:t>__________________</w:t>
                      </w:r>
                    </w:p>
                    <w:p w14:paraId="2D014615" w14:textId="77777777" w:rsidR="00870559" w:rsidRDefault="00870559" w:rsidP="00870559">
                      <w:pPr>
                        <w:spacing w:line="360" w:lineRule="auto"/>
                        <w:ind w:left="17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Hiervon möchte ich mehr sehen?</w:t>
                      </w:r>
                    </w:p>
                    <w:p w14:paraId="24EA54BE" w14:textId="77777777" w:rsidR="002079F0" w:rsidRDefault="002079F0" w:rsidP="002079F0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  <w:t>_______________________</w:t>
                      </w:r>
                    </w:p>
                    <w:p w14:paraId="4CC1D0F1" w14:textId="77777777" w:rsidR="002079F0" w:rsidRDefault="002079F0" w:rsidP="002079F0">
                      <w:pPr>
                        <w:spacing w:line="360" w:lineRule="auto"/>
                        <w:ind w:left="567" w:firstLine="56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4279982D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4DCFBC08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356D55E6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3E852DF9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164185FF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6ABE47A0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</w:p>
                    <w:p w14:paraId="20CEA39D" w14:textId="77777777" w:rsidR="00870559" w:rsidRP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24DE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C69E0" wp14:editId="6826B527">
                <wp:simplePos x="0" y="0"/>
                <wp:positionH relativeFrom="column">
                  <wp:posOffset>4161790</wp:posOffset>
                </wp:positionH>
                <wp:positionV relativeFrom="paragraph">
                  <wp:posOffset>5684520</wp:posOffset>
                </wp:positionV>
                <wp:extent cx="2209800" cy="1114425"/>
                <wp:effectExtent l="9525" t="12065" r="9525" b="6985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25D07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 w:rsidRPr="0043381D">
                              <w:rPr>
                                <w:b/>
                                <w:sz w:val="22"/>
                              </w:rPr>
                              <w:t>Was ist mir unklar geblieben?</w:t>
                            </w:r>
                          </w:p>
                          <w:p w14:paraId="4C77BAFF" w14:textId="77777777" w:rsidR="00870559" w:rsidRPr="0043381D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69E0" id="Text Box 37" o:spid="_x0000_s1027" type="#_x0000_t202" style="position:absolute;margin-left:327.7pt;margin-top:447.6pt;width:174pt;height:8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">
                <v:textbox>
                  <w:txbxContent>
                    <w:p w14:paraId="45C25D07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 w:rsidRPr="0043381D">
                        <w:rPr>
                          <w:b/>
                          <w:sz w:val="22"/>
                        </w:rPr>
                        <w:t>Was ist mir unklar geblieben?</w:t>
                      </w:r>
                    </w:p>
                    <w:p w14:paraId="4C77BAFF" w14:textId="77777777" w:rsidR="00870559" w:rsidRPr="0043381D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D24DE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007FE5" wp14:editId="1E374F28">
                <wp:simplePos x="0" y="0"/>
                <wp:positionH relativeFrom="column">
                  <wp:posOffset>-667385</wp:posOffset>
                </wp:positionH>
                <wp:positionV relativeFrom="paragraph">
                  <wp:posOffset>-144780</wp:posOffset>
                </wp:positionV>
                <wp:extent cx="2035175" cy="1541145"/>
                <wp:effectExtent l="9525" t="12065" r="193675" b="8890"/>
                <wp:wrapNone/>
                <wp:docPr id="2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35175" cy="1541145"/>
                        </a:xfrm>
                        <a:prstGeom prst="cloudCallout">
                          <a:avLst>
                            <a:gd name="adj1" fmla="val -55713"/>
                            <a:gd name="adj2" fmla="val 286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08B7DF" w14:textId="77777777" w:rsidR="00870559" w:rsidRPr="006943A5" w:rsidRDefault="00870559" w:rsidP="00DF019B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Empfehle ich es meiner Freundin weiter</w:t>
                            </w:r>
                            <w:r w:rsidRPr="006943A5">
                              <w:rPr>
                                <w:b/>
                                <w:sz w:val="22"/>
                              </w:rPr>
                              <w:t>?</w:t>
                            </w:r>
                          </w:p>
                          <w:p w14:paraId="7A82C7F1" w14:textId="77777777" w:rsidR="00870559" w:rsidRPr="00180C51" w:rsidRDefault="00870559" w:rsidP="00DF019B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07F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8" o:spid="_x0000_s1028" type="#_x0000_t106" style="position:absolute;margin-left:-52.55pt;margin-top:-11.4pt;width:160.25pt;height:121.3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" adj="-1234,16980">
                <v:textbox>
                  <w:txbxContent>
                    <w:p w14:paraId="4508B7DF" w14:textId="77777777" w:rsidR="00870559" w:rsidRPr="006943A5" w:rsidRDefault="00870559" w:rsidP="00DF019B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Empfehle ich es meiner Freundin weiter</w:t>
                      </w:r>
                      <w:r w:rsidRPr="006943A5">
                        <w:rPr>
                          <w:b/>
                          <w:sz w:val="22"/>
                        </w:rPr>
                        <w:t>?</w:t>
                      </w:r>
                    </w:p>
                    <w:p w14:paraId="7A82C7F1" w14:textId="77777777" w:rsidR="00870559" w:rsidRPr="00180C51" w:rsidRDefault="00870559" w:rsidP="00DF019B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24DE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E478A3" wp14:editId="39F4ED84">
                <wp:simplePos x="0" y="0"/>
                <wp:positionH relativeFrom="column">
                  <wp:posOffset>589915</wp:posOffset>
                </wp:positionH>
                <wp:positionV relativeFrom="paragraph">
                  <wp:posOffset>4722495</wp:posOffset>
                </wp:positionV>
                <wp:extent cx="2562225" cy="1047750"/>
                <wp:effectExtent l="9525" t="12065" r="9525" b="6985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CD60" w14:textId="77777777" w:rsidR="00870559" w:rsidRPr="0043381D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Wie häufig hast du bereits am Girls’Day der TU Darmstadt teilgenommen? ……………….………………………….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78A3" id="Text Box 36" o:spid="_x0000_s1029" type="#_x0000_t202" style="position:absolute;margin-left:46.45pt;margin-top:371.85pt;width:201.75pt;height:8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">
                <v:textbox>
                  <w:txbxContent>
                    <w:p w14:paraId="797BCD60" w14:textId="77777777" w:rsidR="00870559" w:rsidRPr="0043381D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Wie häufig hast du bereits am Girls’Day der TU Darmstadt teilgenommen? ……………….………………………….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D24D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48B4CD" wp14:editId="744CD9C3">
                <wp:simplePos x="0" y="0"/>
                <wp:positionH relativeFrom="column">
                  <wp:posOffset>1513840</wp:posOffset>
                </wp:positionH>
                <wp:positionV relativeFrom="paragraph">
                  <wp:posOffset>2707640</wp:posOffset>
                </wp:positionV>
                <wp:extent cx="1562100" cy="1857375"/>
                <wp:effectExtent l="9525" t="6985" r="9525" b="12065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B5575" w14:textId="77777777" w:rsidR="00870559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 w:rsidRPr="00F33D44">
                              <w:rPr>
                                <w:b/>
                                <w:sz w:val="22"/>
                              </w:rPr>
                              <w:t xml:space="preserve">Was </w:t>
                            </w:r>
                            <w:r>
                              <w:rPr>
                                <w:b/>
                                <w:sz w:val="22"/>
                              </w:rPr>
                              <w:t>hat mich besonders beeindruckt</w:t>
                            </w:r>
                            <w:r w:rsidRPr="00F33D44">
                              <w:rPr>
                                <w:b/>
                                <w:sz w:val="22"/>
                              </w:rPr>
                              <w:t>?</w:t>
                            </w:r>
                          </w:p>
                          <w:p w14:paraId="1F3A43DF" w14:textId="77777777" w:rsidR="00870559" w:rsidRPr="00F33D44" w:rsidRDefault="00870559" w:rsidP="0043381D">
                            <w:pPr>
                              <w:spacing w:line="360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8B4CD" id="Text Box 35" o:spid="_x0000_s1030" type="#_x0000_t202" style="position:absolute;margin-left:119.2pt;margin-top:213.2pt;width:123pt;height:14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">
                <v:textbox>
                  <w:txbxContent>
                    <w:p w14:paraId="40EB5575" w14:textId="77777777" w:rsidR="00870559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 w:rsidRPr="00F33D44">
                        <w:rPr>
                          <w:b/>
                          <w:sz w:val="22"/>
                        </w:rPr>
                        <w:t xml:space="preserve">Was </w:t>
                      </w:r>
                      <w:r>
                        <w:rPr>
                          <w:b/>
                          <w:sz w:val="22"/>
                        </w:rPr>
                        <w:t>hat mich besonders beeindruckt</w:t>
                      </w:r>
                      <w:r w:rsidRPr="00F33D44">
                        <w:rPr>
                          <w:b/>
                          <w:sz w:val="22"/>
                        </w:rPr>
                        <w:t>?</w:t>
                      </w:r>
                    </w:p>
                    <w:p w14:paraId="1F3A43DF" w14:textId="77777777" w:rsidR="00870559" w:rsidRPr="00F33D44" w:rsidRDefault="00870559" w:rsidP="0043381D">
                      <w:pPr>
                        <w:spacing w:line="360" w:lineRule="auto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24DE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4AFE02" wp14:editId="2EFF696C">
                <wp:simplePos x="0" y="0"/>
                <wp:positionH relativeFrom="column">
                  <wp:posOffset>3685540</wp:posOffset>
                </wp:positionH>
                <wp:positionV relativeFrom="paragraph">
                  <wp:posOffset>-6985</wp:posOffset>
                </wp:positionV>
                <wp:extent cx="0" cy="1885950"/>
                <wp:effectExtent l="9525" t="6985" r="9525" b="12065"/>
                <wp:wrapNone/>
                <wp:docPr id="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565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290.2pt;margin-top:-.55pt;width:0;height:14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"/>
            </w:pict>
          </mc:Fallback>
        </mc:AlternateContent>
      </w:r>
      <w:r w:rsidR="00D24DE4">
        <w:rPr>
          <w:noProof/>
        </w:rPr>
        <w:drawing>
          <wp:inline distT="0" distB="0" distL="0" distR="0" wp14:anchorId="177C0DC8" wp14:editId="0D297851">
            <wp:extent cx="6076950" cy="7410450"/>
            <wp:effectExtent l="0" t="0" r="0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0D0" w:rsidRPr="00B667B1" w:rsidSect="004163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790" w:right="3737" w:bottom="1134" w:left="1366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27588" w14:textId="77777777" w:rsidR="00870559" w:rsidRDefault="00870559">
      <w:pPr>
        <w:spacing w:line="240" w:lineRule="auto"/>
      </w:pPr>
      <w:r>
        <w:separator/>
      </w:r>
    </w:p>
  </w:endnote>
  <w:endnote w:type="continuationSeparator" w:id="0">
    <w:p w14:paraId="4737E382" w14:textId="77777777" w:rsidR="00870559" w:rsidRDefault="008705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ter"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Stafford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BE44" w14:textId="77777777" w:rsidR="00992111" w:rsidRDefault="009921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0229" w14:textId="77777777" w:rsidR="00870559" w:rsidRDefault="0087055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BF3F447" wp14:editId="48EF1CB0">
              <wp:simplePos x="0" y="0"/>
              <wp:positionH relativeFrom="page">
                <wp:posOffset>540385</wp:posOffset>
              </wp:positionH>
              <wp:positionV relativeFrom="page">
                <wp:posOffset>9973310</wp:posOffset>
              </wp:positionV>
              <wp:extent cx="6480175" cy="0"/>
              <wp:effectExtent l="6985" t="10160" r="8890" b="8890"/>
              <wp:wrapNone/>
              <wp:docPr id="5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7331E" id="Line 50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785.3pt" to="552.8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" strokeweight=".6pt">
              <w10:wrap anchorx="page"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1E32" w14:textId="77777777" w:rsidR="00870559" w:rsidRDefault="0087055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5671BF36" wp14:editId="64C16A2F">
              <wp:simplePos x="0" y="0"/>
              <wp:positionH relativeFrom="page">
                <wp:posOffset>540385</wp:posOffset>
              </wp:positionH>
              <wp:positionV relativeFrom="page">
                <wp:posOffset>9973310</wp:posOffset>
              </wp:positionV>
              <wp:extent cx="6480175" cy="0"/>
              <wp:effectExtent l="6985" t="10160" r="8890" b="889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BA00EA" id="Line 56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785.3pt" to="552.8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Id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" strokeweight=".6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79EB" w14:textId="77777777" w:rsidR="00870559" w:rsidRDefault="00870559">
      <w:pPr>
        <w:spacing w:line="240" w:lineRule="auto"/>
      </w:pPr>
      <w:r>
        <w:separator/>
      </w:r>
    </w:p>
  </w:footnote>
  <w:footnote w:type="continuationSeparator" w:id="0">
    <w:p w14:paraId="2E54F92C" w14:textId="77777777" w:rsidR="00870559" w:rsidRDefault="008705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6197C" w14:textId="77777777" w:rsidR="00992111" w:rsidRDefault="009921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287D" w14:textId="77777777" w:rsidR="00870559" w:rsidRDefault="0087055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64135B83" wp14:editId="55AA8E79">
              <wp:simplePos x="0" y="0"/>
              <wp:positionH relativeFrom="page">
                <wp:posOffset>5472430</wp:posOffset>
              </wp:positionH>
              <wp:positionV relativeFrom="page">
                <wp:posOffset>9559290</wp:posOffset>
              </wp:positionV>
              <wp:extent cx="1548130" cy="144780"/>
              <wp:effectExtent l="0" t="0" r="0" b="1905"/>
              <wp:wrapNone/>
              <wp:docPr id="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B7DBD" w14:textId="77777777" w:rsidR="00870559" w:rsidRDefault="00870559" w:rsidP="008507B7">
                          <w:pPr>
                            <w:pStyle w:val="Infospalte"/>
                          </w:pPr>
                          <w:r>
                            <w:t xml:space="preserve">Seite: </w:t>
                          </w: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4B0B97">
                            <w:fldChar w:fldCharType="begin"/>
                          </w:r>
                          <w:r w:rsidR="004B0B97">
                            <w:instrText xml:space="preserve"> NUMPAGES  \* Arabic  \* MERGEFORMAT </w:instrText>
                          </w:r>
                          <w:r w:rsidR="004B0B97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="004B0B97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35B83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1" type="#_x0000_t202" style="position:absolute;margin-left:430.9pt;margin-top:752.7pt;width:121.9pt;height:11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" filled="f" stroked="f">
              <v:textbox inset="0,0,0,0">
                <w:txbxContent>
                  <w:p w14:paraId="2F8B7DBD" w14:textId="77777777" w:rsidR="00870559" w:rsidRDefault="00870559" w:rsidP="008507B7">
                    <w:pPr>
                      <w:pStyle w:val="Infospalte"/>
                    </w:pPr>
                    <w:r>
                      <w:t xml:space="preserve">Seite: </w:t>
                    </w: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4B0B97">
                      <w:fldChar w:fldCharType="begin"/>
                    </w:r>
                    <w:r w:rsidR="004B0B97">
                      <w:instrText xml:space="preserve"> NUMPAGES  \* Arabic  \* MERGEFORMAT </w:instrText>
                    </w:r>
                    <w:r w:rsidR="004B0B97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="004B0B97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824" behindDoc="0" locked="1" layoutInCell="1" allowOverlap="1" wp14:anchorId="0B28A8A7" wp14:editId="31DAC957">
          <wp:simplePos x="0" y="0"/>
          <wp:positionH relativeFrom="page">
            <wp:posOffset>5298440</wp:posOffset>
          </wp:positionH>
          <wp:positionV relativeFrom="page">
            <wp:posOffset>1151890</wp:posOffset>
          </wp:positionV>
          <wp:extent cx="1981200" cy="790575"/>
          <wp:effectExtent l="0" t="0" r="0" b="0"/>
          <wp:wrapNone/>
          <wp:docPr id="61" name="Bild 61" descr="tu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tu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316ACAB3" wp14:editId="68EF026D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6480175" cy="144145"/>
              <wp:effectExtent l="0" t="0" r="0" b="1270"/>
              <wp:wrapNone/>
              <wp:docPr id="7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0175" cy="144145"/>
                      </a:xfrm>
                      <a:prstGeom prst="rect">
                        <a:avLst/>
                      </a:prstGeom>
                      <a:solidFill>
                        <a:srgbClr val="B90F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B5B5B5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AC0F65" id="Rectangle 36" o:spid="_x0000_s1026" style="position:absolute;margin-left:42.55pt;margin-top:42.55pt;width:510.25pt;height:11.3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" fillcolor="#b90f22" stroked="f" strokecolor="#b5b5b5" strokeweight=".25pt">
              <w10:wrap anchorx="page" anchory="page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1" layoutInCell="1" allowOverlap="1" wp14:anchorId="343D01CA" wp14:editId="237A7555">
              <wp:simplePos x="0" y="0"/>
              <wp:positionH relativeFrom="page">
                <wp:posOffset>540385</wp:posOffset>
              </wp:positionH>
              <wp:positionV relativeFrom="page">
                <wp:posOffset>734695</wp:posOffset>
              </wp:positionV>
              <wp:extent cx="6480175" cy="0"/>
              <wp:effectExtent l="16510" t="10795" r="8890" b="8255"/>
              <wp:wrapNone/>
              <wp:docPr id="6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EE7C77" id="Line 35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57.85pt" to="552.8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AQEwIAACo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" strokeweight="1.2pt"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A7076" w14:textId="77777777" w:rsidR="00870559" w:rsidRDefault="00870559" w:rsidP="00E80069">
    <w:pPr>
      <w:pStyle w:val="Kopfzeile"/>
      <w:tabs>
        <w:tab w:val="clear" w:pos="4536"/>
        <w:tab w:val="clear" w:pos="9072"/>
        <w:tab w:val="left" w:pos="64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182C5E10" wp14:editId="79214248">
              <wp:simplePos x="0" y="0"/>
              <wp:positionH relativeFrom="column">
                <wp:posOffset>-326390</wp:posOffset>
              </wp:positionH>
              <wp:positionV relativeFrom="page">
                <wp:posOffset>540385</wp:posOffset>
              </wp:positionV>
              <wp:extent cx="6480175" cy="144145"/>
              <wp:effectExtent l="0" t="0" r="0" b="1270"/>
              <wp:wrapNone/>
              <wp:docPr id="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0175" cy="144145"/>
                      </a:xfrm>
                      <a:prstGeom prst="rect">
                        <a:avLst/>
                      </a:prstGeom>
                      <a:solidFill>
                        <a:srgbClr val="B90F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61756" id="Rectangle 21" o:spid="_x0000_s1026" style="position:absolute;margin-left:-25.7pt;margin-top:42.55pt;width:510.25pt;height:11.3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" fillcolor="#b90f22" stroked="f">
              <w10:wrap anchory="page"/>
              <w10:anchorlock/>
            </v:rect>
          </w:pict>
        </mc:Fallback>
      </mc:AlternateContent>
    </w:r>
  </w:p>
  <w:p w14:paraId="4CD958C6" w14:textId="77777777" w:rsidR="00870559" w:rsidRDefault="00870559" w:rsidP="00E80069">
    <w:pPr>
      <w:pStyle w:val="Kopfzeile"/>
      <w:tabs>
        <w:tab w:val="clear" w:pos="4536"/>
        <w:tab w:val="clear" w:pos="9072"/>
        <w:tab w:val="left" w:pos="648"/>
      </w:tabs>
    </w:pPr>
  </w:p>
  <w:p w14:paraId="492F9226" w14:textId="5AE8F059" w:rsidR="00870559" w:rsidRDefault="00992111" w:rsidP="00614A0D">
    <w:pPr>
      <w:pStyle w:val="Kopfzeile"/>
      <w:tabs>
        <w:tab w:val="clear" w:pos="4536"/>
        <w:tab w:val="clear" w:pos="9072"/>
        <w:tab w:val="left" w:pos="648"/>
      </w:tabs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63267D99" wp14:editId="56AD448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89405" cy="508635"/>
          <wp:effectExtent l="0" t="0" r="0" b="0"/>
          <wp:wrapNone/>
          <wp:docPr id="69" name="logo" descr="Logo Girls'Day - Mädchen-Zukunfts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Logo Girls'Day - Mädchen-Zukunftsta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40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</w:t>
    </w:r>
    <w:r w:rsidR="00870559">
      <w:t xml:space="preserve"> </w:t>
    </w:r>
    <w:r w:rsidR="00870559">
      <w:rPr>
        <w:b/>
        <w:sz w:val="24"/>
        <w:szCs w:val="24"/>
      </w:rPr>
      <w:t>2</w:t>
    </w:r>
    <w:r w:rsidR="004B0B97">
      <w:rPr>
        <w:b/>
        <w:sz w:val="24"/>
        <w:szCs w:val="24"/>
      </w:rPr>
      <w:t>5</w:t>
    </w:r>
    <w:r w:rsidR="00870559">
      <w:rPr>
        <w:b/>
        <w:sz w:val="24"/>
        <w:szCs w:val="24"/>
      </w:rPr>
      <w:t xml:space="preserve">. </w:t>
    </w:r>
    <w:r w:rsidR="00761204">
      <w:rPr>
        <w:b/>
        <w:sz w:val="24"/>
        <w:szCs w:val="24"/>
      </w:rPr>
      <w:t>April</w:t>
    </w:r>
    <w:r w:rsidR="00870559">
      <w:rPr>
        <w:b/>
        <w:sz w:val="24"/>
        <w:szCs w:val="24"/>
      </w:rPr>
      <w:t xml:space="preserve"> 202</w:t>
    </w:r>
    <w:r w:rsidR="004B0B97">
      <w:rPr>
        <w:b/>
        <w:sz w:val="24"/>
        <w:szCs w:val="24"/>
      </w:rPr>
      <w:t>4</w:t>
    </w:r>
  </w:p>
  <w:p w14:paraId="41069D10" w14:textId="77777777" w:rsidR="00870559" w:rsidRDefault="00870559" w:rsidP="00614A0D">
    <w:pPr>
      <w:pStyle w:val="Kopfzeile"/>
      <w:tabs>
        <w:tab w:val="clear" w:pos="4536"/>
        <w:tab w:val="clear" w:pos="9072"/>
        <w:tab w:val="left" w:pos="648"/>
      </w:tabs>
      <w:rPr>
        <w:b/>
        <w:sz w:val="24"/>
        <w:szCs w:val="24"/>
      </w:rPr>
    </w:pPr>
  </w:p>
  <w:p w14:paraId="35C43FD0" w14:textId="77777777" w:rsidR="00870559" w:rsidRDefault="00870559" w:rsidP="00E80069">
    <w:pPr>
      <w:pStyle w:val="Kopfzeile"/>
      <w:tabs>
        <w:tab w:val="clear" w:pos="4536"/>
        <w:tab w:val="clear" w:pos="9072"/>
        <w:tab w:val="left" w:pos="648"/>
      </w:tabs>
    </w:pPr>
  </w:p>
  <w:p w14:paraId="44D0CF9A" w14:textId="77777777" w:rsidR="00870559" w:rsidRDefault="00870559" w:rsidP="00F05910">
    <w:pPr>
      <w:pStyle w:val="Kopfzeile"/>
      <w:tabs>
        <w:tab w:val="clear" w:pos="4536"/>
        <w:tab w:val="clear" w:pos="9072"/>
        <w:tab w:val="left" w:pos="648"/>
      </w:tabs>
      <w:rPr>
        <w:b/>
        <w:sz w:val="24"/>
        <w:szCs w:val="24"/>
      </w:rPr>
    </w:pPr>
    <w:r w:rsidRPr="00F05910"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3632" behindDoc="1" locked="1" layoutInCell="1" allowOverlap="1" wp14:anchorId="53358FE6" wp14:editId="48DE3AA7">
              <wp:simplePos x="0" y="0"/>
              <wp:positionH relativeFrom="column">
                <wp:posOffset>-327025</wp:posOffset>
              </wp:positionH>
              <wp:positionV relativeFrom="page">
                <wp:posOffset>737870</wp:posOffset>
              </wp:positionV>
              <wp:extent cx="6480175" cy="0"/>
              <wp:effectExtent l="16510" t="13970" r="8890" b="14605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27579" id="Line 14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5.75pt,58.1pt" to="484.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Q0EgIAACoEAAAOAAAAZHJzL2Uyb0RvYy54bWysU8GO2yAQvVfqPyDuie2sN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" strokeweight="1.2pt">
              <w10:wrap anchory="page"/>
              <w10:anchorlock/>
            </v:line>
          </w:pict>
        </mc:Fallback>
      </mc:AlternateContent>
    </w:r>
    <w:r w:rsidRPr="00F05910">
      <w:rPr>
        <w:b/>
        <w:sz w:val="24"/>
        <w:szCs w:val="24"/>
      </w:rPr>
      <w:t>Bereich……………………………………………</w:t>
    </w:r>
  </w:p>
  <w:p w14:paraId="6C3D26EF" w14:textId="25FAE2D3" w:rsidR="00870559" w:rsidRDefault="00870559" w:rsidP="009E15C8">
    <w:pPr>
      <w:pStyle w:val="Kopfzeile"/>
      <w:tabs>
        <w:tab w:val="clear" w:pos="4536"/>
        <w:tab w:val="clear" w:pos="9072"/>
        <w:tab w:val="left" w:pos="648"/>
      </w:tabs>
      <w:rPr>
        <w:b/>
        <w:sz w:val="24"/>
        <w:szCs w:val="24"/>
      </w:rPr>
    </w:pPr>
    <w:r w:rsidRPr="00F05910">
      <w:rPr>
        <w:b/>
        <w:sz w:val="24"/>
        <w:szCs w:val="24"/>
      </w:rPr>
      <w:br/>
      <w:t>Beruf………………………………………………</w:t>
    </w:r>
  </w:p>
  <w:p w14:paraId="24DC80CF" w14:textId="77777777" w:rsidR="00A102D2" w:rsidRDefault="00A102D2" w:rsidP="009E15C8">
    <w:pPr>
      <w:pStyle w:val="Kopfzeile"/>
      <w:tabs>
        <w:tab w:val="clear" w:pos="4536"/>
        <w:tab w:val="clear" w:pos="9072"/>
        <w:tab w:val="left" w:pos="648"/>
      </w:tabs>
    </w:pPr>
  </w:p>
  <w:p w14:paraId="010B8A80" w14:textId="77777777" w:rsidR="00870559" w:rsidRDefault="00870559" w:rsidP="00E80069">
    <w:pPr>
      <w:pStyle w:val="Kopfzeile"/>
      <w:tabs>
        <w:tab w:val="clear" w:pos="4536"/>
        <w:tab w:val="clear" w:pos="9072"/>
        <w:tab w:val="left" w:pos="648"/>
      </w:tabs>
    </w:pPr>
    <w:r>
      <w:rPr>
        <w:noProof/>
      </w:rPr>
      <w:drawing>
        <wp:anchor distT="0" distB="0" distL="114300" distR="114300" simplePos="0" relativeHeight="251660800" behindDoc="0" locked="1" layoutInCell="1" allowOverlap="1" wp14:anchorId="107CF92E" wp14:editId="25700B64">
          <wp:simplePos x="0" y="0"/>
          <wp:positionH relativeFrom="page">
            <wp:posOffset>5252720</wp:posOffset>
          </wp:positionH>
          <wp:positionV relativeFrom="page">
            <wp:posOffset>1040130</wp:posOffset>
          </wp:positionV>
          <wp:extent cx="1981200" cy="790575"/>
          <wp:effectExtent l="0" t="0" r="0" b="0"/>
          <wp:wrapNone/>
          <wp:docPr id="60" name="Bild 60" descr="tu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tud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E60E44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BB40E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5A6F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A525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155227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D2767"/>
    <w:multiLevelType w:val="multilevel"/>
    <w:tmpl w:val="04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1A41143"/>
    <w:multiLevelType w:val="multilevel"/>
    <w:tmpl w:val="0407001D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4BF4446"/>
    <w:multiLevelType w:val="hybridMultilevel"/>
    <w:tmpl w:val="A14A165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414E6"/>
    <w:multiLevelType w:val="multilevel"/>
    <w:tmpl w:val="4DE80F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161315A2"/>
    <w:multiLevelType w:val="singleLevel"/>
    <w:tmpl w:val="308CD49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1E20A5C"/>
    <w:multiLevelType w:val="hybridMultilevel"/>
    <w:tmpl w:val="43CE9682"/>
    <w:lvl w:ilvl="0" w:tplc="5FD61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784DFD"/>
    <w:multiLevelType w:val="hybridMultilevel"/>
    <w:tmpl w:val="3FC60622"/>
    <w:lvl w:ilvl="0" w:tplc="D786D684"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E825B9"/>
    <w:multiLevelType w:val="hybridMultilevel"/>
    <w:tmpl w:val="AF1A10D6"/>
    <w:lvl w:ilvl="0" w:tplc="0E5886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0614A"/>
    <w:multiLevelType w:val="hybridMultilevel"/>
    <w:tmpl w:val="5B3693BE"/>
    <w:lvl w:ilvl="0" w:tplc="94B08B6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B1097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B1929D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CC95005"/>
    <w:multiLevelType w:val="multilevel"/>
    <w:tmpl w:val="9D6A8288"/>
    <w:lvl w:ilvl="0">
      <w:start w:val="1"/>
      <w:numFmt w:val="decimal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7" w15:restartNumberingAfterBreak="0">
    <w:nsid w:val="5D0E2116"/>
    <w:multiLevelType w:val="hybridMultilevel"/>
    <w:tmpl w:val="0EA8A482"/>
    <w:lvl w:ilvl="0" w:tplc="B80650C2">
      <w:numFmt w:val="bullet"/>
      <w:lvlText w:val="-"/>
      <w:lvlJc w:val="left"/>
      <w:pPr>
        <w:tabs>
          <w:tab w:val="num" w:pos="1288"/>
        </w:tabs>
        <w:ind w:left="128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8" w15:restartNumberingAfterBreak="0">
    <w:nsid w:val="629E1576"/>
    <w:multiLevelType w:val="hybridMultilevel"/>
    <w:tmpl w:val="0E2E5B06"/>
    <w:lvl w:ilvl="0" w:tplc="47923E44">
      <w:numFmt w:val="bullet"/>
      <w:lvlText w:val="-"/>
      <w:lvlJc w:val="left"/>
      <w:pPr>
        <w:tabs>
          <w:tab w:val="num" w:pos="567"/>
        </w:tabs>
        <w:ind w:left="284" w:firstLine="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F0AD0"/>
    <w:multiLevelType w:val="hybridMultilevel"/>
    <w:tmpl w:val="FA7055DC"/>
    <w:lvl w:ilvl="0" w:tplc="800E1FDE">
      <w:start w:val="1"/>
      <w:numFmt w:val="bullet"/>
      <w:lvlText w:val=""/>
      <w:lvlJc w:val="left"/>
      <w:pPr>
        <w:tabs>
          <w:tab w:val="num" w:pos="1701"/>
        </w:tabs>
        <w:ind w:left="284" w:hanging="284"/>
      </w:pPr>
      <w:rPr>
        <w:rFonts w:ascii="Wingdings" w:hAnsi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406CF"/>
    <w:multiLevelType w:val="multilevel"/>
    <w:tmpl w:val="99B43704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1" w15:restartNumberingAfterBreak="0">
    <w:nsid w:val="6FD342C5"/>
    <w:multiLevelType w:val="multilevel"/>
    <w:tmpl w:val="4896118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DE34E66"/>
    <w:multiLevelType w:val="multilevel"/>
    <w:tmpl w:val="830AB520"/>
    <w:lvl w:ilvl="0">
      <w:start w:val="1"/>
      <w:numFmt w:val="decimal"/>
      <w:lvlText w:val="%1."/>
      <w:lvlJc w:val="left"/>
      <w:pPr>
        <w:tabs>
          <w:tab w:val="num" w:pos="567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3" w15:restartNumberingAfterBreak="0">
    <w:nsid w:val="7F1772C0"/>
    <w:multiLevelType w:val="singleLevel"/>
    <w:tmpl w:val="D1AC4B08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8"/>
      </w:rPr>
    </w:lvl>
  </w:abstractNum>
  <w:num w:numId="1" w16cid:durableId="1959025150">
    <w:abstractNumId w:val="12"/>
  </w:num>
  <w:num w:numId="2" w16cid:durableId="1347058950">
    <w:abstractNumId w:val="13"/>
  </w:num>
  <w:num w:numId="3" w16cid:durableId="169686151">
    <w:abstractNumId w:val="19"/>
  </w:num>
  <w:num w:numId="4" w16cid:durableId="23598298">
    <w:abstractNumId w:val="19"/>
  </w:num>
  <w:num w:numId="5" w16cid:durableId="1386951532">
    <w:abstractNumId w:val="11"/>
  </w:num>
  <w:num w:numId="6" w16cid:durableId="1139540982">
    <w:abstractNumId w:val="11"/>
  </w:num>
  <w:num w:numId="7" w16cid:durableId="906964719">
    <w:abstractNumId w:val="11"/>
  </w:num>
  <w:num w:numId="8" w16cid:durableId="1164588664">
    <w:abstractNumId w:val="11"/>
  </w:num>
  <w:num w:numId="9" w16cid:durableId="200820730">
    <w:abstractNumId w:val="11"/>
  </w:num>
  <w:num w:numId="10" w16cid:durableId="2072851375">
    <w:abstractNumId w:val="8"/>
  </w:num>
  <w:num w:numId="11" w16cid:durableId="719010937">
    <w:abstractNumId w:val="8"/>
  </w:num>
  <w:num w:numId="12" w16cid:durableId="181826743">
    <w:abstractNumId w:val="8"/>
  </w:num>
  <w:num w:numId="13" w16cid:durableId="152533649">
    <w:abstractNumId w:val="8"/>
  </w:num>
  <w:num w:numId="14" w16cid:durableId="1524707009">
    <w:abstractNumId w:val="5"/>
  </w:num>
  <w:num w:numId="15" w16cid:durableId="712390071">
    <w:abstractNumId w:val="6"/>
  </w:num>
  <w:num w:numId="16" w16cid:durableId="1555432521">
    <w:abstractNumId w:val="3"/>
  </w:num>
  <w:num w:numId="17" w16cid:durableId="1942688578">
    <w:abstractNumId w:val="9"/>
  </w:num>
  <w:num w:numId="18" w16cid:durableId="398138824">
    <w:abstractNumId w:val="23"/>
  </w:num>
  <w:num w:numId="19" w16cid:durableId="413670049">
    <w:abstractNumId w:val="23"/>
  </w:num>
  <w:num w:numId="20" w16cid:durableId="176698469">
    <w:abstractNumId w:val="17"/>
  </w:num>
  <w:num w:numId="21" w16cid:durableId="948316627">
    <w:abstractNumId w:val="18"/>
  </w:num>
  <w:num w:numId="22" w16cid:durableId="1211379888">
    <w:abstractNumId w:val="23"/>
  </w:num>
  <w:num w:numId="23" w16cid:durableId="1602445080">
    <w:abstractNumId w:val="22"/>
  </w:num>
  <w:num w:numId="24" w16cid:durableId="54085110">
    <w:abstractNumId w:val="16"/>
  </w:num>
  <w:num w:numId="25" w16cid:durableId="698553779">
    <w:abstractNumId w:val="16"/>
  </w:num>
  <w:num w:numId="26" w16cid:durableId="1413353971">
    <w:abstractNumId w:val="16"/>
  </w:num>
  <w:num w:numId="27" w16cid:durableId="656884160">
    <w:abstractNumId w:val="16"/>
  </w:num>
  <w:num w:numId="28" w16cid:durableId="1422145337">
    <w:abstractNumId w:val="16"/>
  </w:num>
  <w:num w:numId="29" w16cid:durableId="1285042099">
    <w:abstractNumId w:val="20"/>
  </w:num>
  <w:num w:numId="30" w16cid:durableId="1900751919">
    <w:abstractNumId w:val="20"/>
  </w:num>
  <w:num w:numId="31" w16cid:durableId="1852988066">
    <w:abstractNumId w:val="20"/>
  </w:num>
  <w:num w:numId="32" w16cid:durableId="1467773910">
    <w:abstractNumId w:val="10"/>
  </w:num>
  <w:num w:numId="33" w16cid:durableId="1804812356">
    <w:abstractNumId w:val="21"/>
  </w:num>
  <w:num w:numId="34" w16cid:durableId="1403067214">
    <w:abstractNumId w:val="4"/>
  </w:num>
  <w:num w:numId="35" w16cid:durableId="1158689844">
    <w:abstractNumId w:val="2"/>
  </w:num>
  <w:num w:numId="36" w16cid:durableId="2117943971">
    <w:abstractNumId w:val="1"/>
  </w:num>
  <w:num w:numId="37" w16cid:durableId="2080974425">
    <w:abstractNumId w:val="0"/>
  </w:num>
  <w:num w:numId="38" w16cid:durableId="1427774637">
    <w:abstractNumId w:val="15"/>
  </w:num>
  <w:num w:numId="39" w16cid:durableId="866217840">
    <w:abstractNumId w:val="14"/>
  </w:num>
  <w:num w:numId="40" w16cid:durableId="20475604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mailMerge>
    <w:mainDocumentType w:val="formLetters"/>
    <w:dataType w:val="textFile"/>
    <w:activeRecord w:val="-1"/>
    <w:odso/>
  </w:mailMerge>
  <w:defaultTabStop w:val="567"/>
  <w:hyphenationZone w:val="425"/>
  <w:drawingGridHorizontalSpacing w:val="6"/>
  <w:drawingGridVerticalSpacing w:val="6"/>
  <w:doNotShadeFormData/>
  <w:noPunctuationKerning/>
  <w:characterSpacingControl w:val="doNotCompress"/>
  <w:hdrShapeDefaults>
    <o:shapedefaults v:ext="edit" spidmax="9217">
      <o:colormru v:ext="edit" colors="black,#b5b5b5,#9c1c26,#004e8a,#b90f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863"/>
    <w:rsid w:val="0000049C"/>
    <w:rsid w:val="00000C30"/>
    <w:rsid w:val="00005E81"/>
    <w:rsid w:val="00023111"/>
    <w:rsid w:val="00027143"/>
    <w:rsid w:val="00050F31"/>
    <w:rsid w:val="000540A2"/>
    <w:rsid w:val="0006128C"/>
    <w:rsid w:val="00061FBE"/>
    <w:rsid w:val="0006474A"/>
    <w:rsid w:val="00071A9A"/>
    <w:rsid w:val="00075404"/>
    <w:rsid w:val="00077729"/>
    <w:rsid w:val="00077BA3"/>
    <w:rsid w:val="000B58C6"/>
    <w:rsid w:val="000B5C17"/>
    <w:rsid w:val="000C7215"/>
    <w:rsid w:val="000D239F"/>
    <w:rsid w:val="000E0C1E"/>
    <w:rsid w:val="000E51F2"/>
    <w:rsid w:val="000E6166"/>
    <w:rsid w:val="00100774"/>
    <w:rsid w:val="0012192A"/>
    <w:rsid w:val="00145C0C"/>
    <w:rsid w:val="001565E6"/>
    <w:rsid w:val="00157B7E"/>
    <w:rsid w:val="0016077E"/>
    <w:rsid w:val="0017685F"/>
    <w:rsid w:val="00177B25"/>
    <w:rsid w:val="00180C51"/>
    <w:rsid w:val="00195BCF"/>
    <w:rsid w:val="001A6CBA"/>
    <w:rsid w:val="001B0192"/>
    <w:rsid w:val="001C2A72"/>
    <w:rsid w:val="001C4AD6"/>
    <w:rsid w:val="001C6479"/>
    <w:rsid w:val="001D30DA"/>
    <w:rsid w:val="001E320F"/>
    <w:rsid w:val="001F377D"/>
    <w:rsid w:val="002079F0"/>
    <w:rsid w:val="002528A1"/>
    <w:rsid w:val="0026013A"/>
    <w:rsid w:val="00274206"/>
    <w:rsid w:val="002764AA"/>
    <w:rsid w:val="0028665D"/>
    <w:rsid w:val="0029321C"/>
    <w:rsid w:val="00295D01"/>
    <w:rsid w:val="00296A36"/>
    <w:rsid w:val="002D2C22"/>
    <w:rsid w:val="002D3C66"/>
    <w:rsid w:val="002E599C"/>
    <w:rsid w:val="002F6B22"/>
    <w:rsid w:val="003371B3"/>
    <w:rsid w:val="00367712"/>
    <w:rsid w:val="0038684B"/>
    <w:rsid w:val="00387422"/>
    <w:rsid w:val="00393CB0"/>
    <w:rsid w:val="00394757"/>
    <w:rsid w:val="003A1DE2"/>
    <w:rsid w:val="003A2F6F"/>
    <w:rsid w:val="003C04F2"/>
    <w:rsid w:val="003C2099"/>
    <w:rsid w:val="003C557A"/>
    <w:rsid w:val="003E486D"/>
    <w:rsid w:val="003E717B"/>
    <w:rsid w:val="00416396"/>
    <w:rsid w:val="0042174B"/>
    <w:rsid w:val="00430B09"/>
    <w:rsid w:val="0043271C"/>
    <w:rsid w:val="0043381D"/>
    <w:rsid w:val="00436975"/>
    <w:rsid w:val="004479E9"/>
    <w:rsid w:val="00454D02"/>
    <w:rsid w:val="00456D48"/>
    <w:rsid w:val="00467BA3"/>
    <w:rsid w:val="00474AF2"/>
    <w:rsid w:val="004805AA"/>
    <w:rsid w:val="0048661B"/>
    <w:rsid w:val="004875B9"/>
    <w:rsid w:val="00487F1A"/>
    <w:rsid w:val="004B0B97"/>
    <w:rsid w:val="004B7A3D"/>
    <w:rsid w:val="004D4A80"/>
    <w:rsid w:val="004D5863"/>
    <w:rsid w:val="004E6E6C"/>
    <w:rsid w:val="004F785A"/>
    <w:rsid w:val="00503B1E"/>
    <w:rsid w:val="00506E61"/>
    <w:rsid w:val="005508E5"/>
    <w:rsid w:val="005579D7"/>
    <w:rsid w:val="00567E34"/>
    <w:rsid w:val="00571368"/>
    <w:rsid w:val="005771C2"/>
    <w:rsid w:val="0059243A"/>
    <w:rsid w:val="0059312E"/>
    <w:rsid w:val="005A4F30"/>
    <w:rsid w:val="005C0C14"/>
    <w:rsid w:val="005D15BC"/>
    <w:rsid w:val="005D3FB0"/>
    <w:rsid w:val="005F12BC"/>
    <w:rsid w:val="005F5ED7"/>
    <w:rsid w:val="005F61DA"/>
    <w:rsid w:val="005F6396"/>
    <w:rsid w:val="0060302E"/>
    <w:rsid w:val="00604571"/>
    <w:rsid w:val="00605070"/>
    <w:rsid w:val="00614A0D"/>
    <w:rsid w:val="00617762"/>
    <w:rsid w:val="006270B1"/>
    <w:rsid w:val="00640FF7"/>
    <w:rsid w:val="006462DB"/>
    <w:rsid w:val="0066794A"/>
    <w:rsid w:val="00670CB8"/>
    <w:rsid w:val="00671DE3"/>
    <w:rsid w:val="006720C8"/>
    <w:rsid w:val="006732C6"/>
    <w:rsid w:val="00675967"/>
    <w:rsid w:val="0068220D"/>
    <w:rsid w:val="006943A5"/>
    <w:rsid w:val="006C019C"/>
    <w:rsid w:val="006D25EA"/>
    <w:rsid w:val="006F133E"/>
    <w:rsid w:val="006F3ABC"/>
    <w:rsid w:val="00702FF2"/>
    <w:rsid w:val="00703E32"/>
    <w:rsid w:val="007077DC"/>
    <w:rsid w:val="007228B8"/>
    <w:rsid w:val="007263A7"/>
    <w:rsid w:val="007314DF"/>
    <w:rsid w:val="00735B0A"/>
    <w:rsid w:val="00753E46"/>
    <w:rsid w:val="00761204"/>
    <w:rsid w:val="00762F18"/>
    <w:rsid w:val="007803F7"/>
    <w:rsid w:val="007A2312"/>
    <w:rsid w:val="007A630F"/>
    <w:rsid w:val="007B28AC"/>
    <w:rsid w:val="007B2955"/>
    <w:rsid w:val="007B759D"/>
    <w:rsid w:val="007D232F"/>
    <w:rsid w:val="007D23AB"/>
    <w:rsid w:val="007E3D0D"/>
    <w:rsid w:val="007F6571"/>
    <w:rsid w:val="007F7BE7"/>
    <w:rsid w:val="00802AC0"/>
    <w:rsid w:val="00807583"/>
    <w:rsid w:val="00811A52"/>
    <w:rsid w:val="00824917"/>
    <w:rsid w:val="008264DF"/>
    <w:rsid w:val="00827BF1"/>
    <w:rsid w:val="00830ACC"/>
    <w:rsid w:val="00832531"/>
    <w:rsid w:val="00836FC1"/>
    <w:rsid w:val="008455EC"/>
    <w:rsid w:val="008507B7"/>
    <w:rsid w:val="0085124D"/>
    <w:rsid w:val="00867DAB"/>
    <w:rsid w:val="00870559"/>
    <w:rsid w:val="00880F22"/>
    <w:rsid w:val="008A27BE"/>
    <w:rsid w:val="008A5ECB"/>
    <w:rsid w:val="008A69FE"/>
    <w:rsid w:val="008B4AC8"/>
    <w:rsid w:val="008C53B1"/>
    <w:rsid w:val="008D4C77"/>
    <w:rsid w:val="008D63E8"/>
    <w:rsid w:val="008F751E"/>
    <w:rsid w:val="0090705E"/>
    <w:rsid w:val="00943B61"/>
    <w:rsid w:val="00946D28"/>
    <w:rsid w:val="00954128"/>
    <w:rsid w:val="00962898"/>
    <w:rsid w:val="00966595"/>
    <w:rsid w:val="0097306A"/>
    <w:rsid w:val="00974B29"/>
    <w:rsid w:val="009859F7"/>
    <w:rsid w:val="00992111"/>
    <w:rsid w:val="00992CF1"/>
    <w:rsid w:val="0099598C"/>
    <w:rsid w:val="00996047"/>
    <w:rsid w:val="009B6444"/>
    <w:rsid w:val="009E15C8"/>
    <w:rsid w:val="009F573F"/>
    <w:rsid w:val="009F7688"/>
    <w:rsid w:val="00A03B43"/>
    <w:rsid w:val="00A07ABA"/>
    <w:rsid w:val="00A102D2"/>
    <w:rsid w:val="00A1137B"/>
    <w:rsid w:val="00A22FF8"/>
    <w:rsid w:val="00A361AD"/>
    <w:rsid w:val="00A366E9"/>
    <w:rsid w:val="00A459EC"/>
    <w:rsid w:val="00A53542"/>
    <w:rsid w:val="00A65F4B"/>
    <w:rsid w:val="00A67374"/>
    <w:rsid w:val="00A81697"/>
    <w:rsid w:val="00A9384E"/>
    <w:rsid w:val="00A95D3C"/>
    <w:rsid w:val="00A9694E"/>
    <w:rsid w:val="00AA0D6E"/>
    <w:rsid w:val="00AA1AA0"/>
    <w:rsid w:val="00AB1AE7"/>
    <w:rsid w:val="00AB3267"/>
    <w:rsid w:val="00AB72DA"/>
    <w:rsid w:val="00AC3DD8"/>
    <w:rsid w:val="00AD5225"/>
    <w:rsid w:val="00AD6864"/>
    <w:rsid w:val="00B050C9"/>
    <w:rsid w:val="00B077EC"/>
    <w:rsid w:val="00B14A98"/>
    <w:rsid w:val="00B40677"/>
    <w:rsid w:val="00B4276F"/>
    <w:rsid w:val="00B42B7E"/>
    <w:rsid w:val="00B432DC"/>
    <w:rsid w:val="00B43ADB"/>
    <w:rsid w:val="00B610D0"/>
    <w:rsid w:val="00B667B1"/>
    <w:rsid w:val="00B70634"/>
    <w:rsid w:val="00B80B17"/>
    <w:rsid w:val="00BA42A4"/>
    <w:rsid w:val="00BA7CC2"/>
    <w:rsid w:val="00BC5A00"/>
    <w:rsid w:val="00BC7CEF"/>
    <w:rsid w:val="00BE4BF3"/>
    <w:rsid w:val="00C0469B"/>
    <w:rsid w:val="00C11E5F"/>
    <w:rsid w:val="00C12619"/>
    <w:rsid w:val="00C22361"/>
    <w:rsid w:val="00C24854"/>
    <w:rsid w:val="00C317A7"/>
    <w:rsid w:val="00C5152F"/>
    <w:rsid w:val="00C534E3"/>
    <w:rsid w:val="00C54CC5"/>
    <w:rsid w:val="00C60D62"/>
    <w:rsid w:val="00C62EC5"/>
    <w:rsid w:val="00C70B9B"/>
    <w:rsid w:val="00C76910"/>
    <w:rsid w:val="00C92984"/>
    <w:rsid w:val="00CB3583"/>
    <w:rsid w:val="00CD6EB5"/>
    <w:rsid w:val="00CE4861"/>
    <w:rsid w:val="00CE68DC"/>
    <w:rsid w:val="00CF0683"/>
    <w:rsid w:val="00CF0725"/>
    <w:rsid w:val="00CF47A5"/>
    <w:rsid w:val="00D24DE4"/>
    <w:rsid w:val="00D30F38"/>
    <w:rsid w:val="00D41665"/>
    <w:rsid w:val="00D63003"/>
    <w:rsid w:val="00D7451E"/>
    <w:rsid w:val="00D77286"/>
    <w:rsid w:val="00DA5DCC"/>
    <w:rsid w:val="00DB2253"/>
    <w:rsid w:val="00DD2490"/>
    <w:rsid w:val="00DE20FB"/>
    <w:rsid w:val="00DE6190"/>
    <w:rsid w:val="00DF019B"/>
    <w:rsid w:val="00DF3681"/>
    <w:rsid w:val="00E0412C"/>
    <w:rsid w:val="00E12484"/>
    <w:rsid w:val="00E14371"/>
    <w:rsid w:val="00E151EA"/>
    <w:rsid w:val="00E317AA"/>
    <w:rsid w:val="00E3556D"/>
    <w:rsid w:val="00E44892"/>
    <w:rsid w:val="00E56203"/>
    <w:rsid w:val="00E569C5"/>
    <w:rsid w:val="00E80069"/>
    <w:rsid w:val="00E83F86"/>
    <w:rsid w:val="00E93FC4"/>
    <w:rsid w:val="00EA335D"/>
    <w:rsid w:val="00EC0677"/>
    <w:rsid w:val="00EC3AF9"/>
    <w:rsid w:val="00EC5593"/>
    <w:rsid w:val="00ED34DA"/>
    <w:rsid w:val="00ED7E7C"/>
    <w:rsid w:val="00F0372E"/>
    <w:rsid w:val="00F05910"/>
    <w:rsid w:val="00F33D44"/>
    <w:rsid w:val="00F37710"/>
    <w:rsid w:val="00F43D1D"/>
    <w:rsid w:val="00F612BD"/>
    <w:rsid w:val="00F64C7E"/>
    <w:rsid w:val="00F67257"/>
    <w:rsid w:val="00F7268D"/>
    <w:rsid w:val="00F95711"/>
    <w:rsid w:val="00FA41E5"/>
    <w:rsid w:val="00FB2D18"/>
    <w:rsid w:val="00FB323D"/>
    <w:rsid w:val="00FC337A"/>
    <w:rsid w:val="00FD6CB1"/>
    <w:rsid w:val="00FE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black,#b5b5b5,#9c1c26,#004e8a,#b90f22"/>
    </o:shapedefaults>
    <o:shapelayout v:ext="edit">
      <o:idmap v:ext="edit" data="1"/>
    </o:shapelayout>
  </w:shapeDefaults>
  <w:decimalSymbol w:val=","/>
  <w:listSeparator w:val=";"/>
  <w14:docId w14:val="35ED9616"/>
  <w15:chartTrackingRefBased/>
  <w15:docId w15:val="{ABC886C1-01D0-4B9D-998E-A84CAAA6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1BE5"/>
    <w:pPr>
      <w:spacing w:line="259" w:lineRule="auto"/>
    </w:pPr>
    <w:rPr>
      <w:rFonts w:ascii="Charter" w:hAnsi="Charter"/>
    </w:rPr>
  </w:style>
  <w:style w:type="paragraph" w:styleId="berschrift1">
    <w:name w:val="heading 1"/>
    <w:basedOn w:val="Standard"/>
    <w:next w:val="Standard"/>
    <w:qFormat/>
    <w:rsid w:val="00DB2253"/>
    <w:pPr>
      <w:keepNext/>
      <w:numPr>
        <w:numId w:val="31"/>
      </w:numPr>
      <w:spacing w:before="240" w:after="240"/>
      <w:outlineLvl w:val="0"/>
    </w:pPr>
    <w:rPr>
      <w:b/>
      <w:kern w:val="32"/>
      <w:sz w:val="28"/>
      <w:szCs w:val="24"/>
    </w:rPr>
  </w:style>
  <w:style w:type="paragraph" w:styleId="berschrift2">
    <w:name w:val="heading 2"/>
    <w:basedOn w:val="Standard"/>
    <w:next w:val="Standard"/>
    <w:qFormat/>
    <w:rsid w:val="0042174B"/>
    <w:pPr>
      <w:keepNext/>
      <w:keepLines/>
      <w:numPr>
        <w:ilvl w:val="1"/>
        <w:numId w:val="33"/>
      </w:numPr>
      <w:suppressLineNumbers/>
      <w:spacing w:before="240" w:after="240"/>
      <w:outlineLvl w:val="1"/>
    </w:pPr>
    <w:rPr>
      <w:b/>
      <w:sz w:val="24"/>
      <w:szCs w:val="24"/>
    </w:rPr>
  </w:style>
  <w:style w:type="paragraph" w:styleId="berschrift3">
    <w:name w:val="heading 3"/>
    <w:basedOn w:val="Standard"/>
    <w:next w:val="Standard"/>
    <w:qFormat/>
    <w:rsid w:val="0042174B"/>
    <w:pPr>
      <w:keepNext/>
      <w:keepLines/>
      <w:numPr>
        <w:ilvl w:val="2"/>
        <w:numId w:val="33"/>
      </w:numPr>
      <w:suppressLineNumbers/>
      <w:spacing w:after="120"/>
      <w:outlineLvl w:val="2"/>
    </w:pPr>
    <w:rPr>
      <w:b/>
      <w:sz w:val="24"/>
    </w:rPr>
  </w:style>
  <w:style w:type="paragraph" w:styleId="berschrift4">
    <w:name w:val="heading 4"/>
    <w:aliases w:val="ü4"/>
    <w:basedOn w:val="Standard"/>
    <w:next w:val="Standard"/>
    <w:qFormat/>
    <w:rsid w:val="0042174B"/>
    <w:pPr>
      <w:keepNext/>
      <w:keepLines/>
      <w:numPr>
        <w:ilvl w:val="3"/>
        <w:numId w:val="33"/>
      </w:numPr>
      <w:suppressLineNumbers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semiHidden/>
    <w:rsid w:val="006F133E"/>
    <w:pPr>
      <w:tabs>
        <w:tab w:val="left" w:pos="480"/>
        <w:tab w:val="right" w:leader="dot" w:pos="9062"/>
      </w:tabs>
      <w:spacing w:after="120" w:line="240" w:lineRule="auto"/>
    </w:pPr>
    <w:rPr>
      <w:rFonts w:cs="Arial"/>
      <w:bCs/>
      <w:sz w:val="24"/>
      <w:szCs w:val="24"/>
    </w:rPr>
  </w:style>
  <w:style w:type="paragraph" w:styleId="Kopfzeile">
    <w:name w:val="header"/>
    <w:basedOn w:val="Standard"/>
    <w:rsid w:val="007F7BE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F7BE7"/>
    <w:pPr>
      <w:tabs>
        <w:tab w:val="center" w:pos="4536"/>
        <w:tab w:val="right" w:pos="9072"/>
      </w:tabs>
    </w:pPr>
  </w:style>
  <w:style w:type="paragraph" w:customStyle="1" w:styleId="Infospalte">
    <w:name w:val="Infospalte"/>
    <w:basedOn w:val="Standard"/>
    <w:rsid w:val="00296A36"/>
    <w:pPr>
      <w:spacing w:line="200" w:lineRule="exact"/>
    </w:pPr>
    <w:rPr>
      <w:rFonts w:ascii="Stafford" w:hAnsi="Stafford"/>
      <w:sz w:val="15"/>
    </w:rPr>
  </w:style>
  <w:style w:type="paragraph" w:customStyle="1" w:styleId="Betreffzeile">
    <w:name w:val="Betreffzeile"/>
    <w:basedOn w:val="Standard"/>
    <w:rsid w:val="0090705E"/>
    <w:rPr>
      <w:b/>
    </w:rPr>
  </w:style>
  <w:style w:type="paragraph" w:styleId="Sprechblasentext">
    <w:name w:val="Balloon Text"/>
    <w:basedOn w:val="Standard"/>
    <w:semiHidden/>
    <w:rsid w:val="00974B29"/>
    <w:rPr>
      <w:rFonts w:ascii="Tahoma" w:hAnsi="Tahoma" w:cs="Tahoma"/>
      <w:sz w:val="16"/>
      <w:szCs w:val="16"/>
    </w:rPr>
  </w:style>
  <w:style w:type="paragraph" w:customStyle="1" w:styleId="InfospalteNamen">
    <w:name w:val="Infospalte_Namen"/>
    <w:basedOn w:val="Infospalte"/>
    <w:rsid w:val="009F573F"/>
    <w:pPr>
      <w:spacing w:line="220" w:lineRule="exact"/>
    </w:pPr>
    <w:rPr>
      <w:color w:val="B90F22"/>
      <w:sz w:val="18"/>
      <w:szCs w:val="18"/>
      <w:lang w:val="en-GB"/>
    </w:rPr>
  </w:style>
  <w:style w:type="paragraph" w:customStyle="1" w:styleId="Marginalie">
    <w:name w:val="Marginalie"/>
    <w:basedOn w:val="Standard"/>
    <w:rsid w:val="009F573F"/>
    <w:rPr>
      <w:rFonts w:ascii="Stafford" w:hAnsi="Stafford"/>
      <w:color w:val="B90F22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www.girls-day.de/design/girls_day/images/girls-day-logo.png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nspach.ag\Anwendungsdaten\Microsoft\Vorlagen\Allgemeine%20Textvorlag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9631-1393-4814-9D8E-AB646FDF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Allgemeine Textvorlage.dot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Technische Universität Darmstadt</vt:lpstr>
    </vt:vector>
  </TitlesOfParts>
  <Company>TUD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Technische Universität Darmstadt</dc:title>
  <dc:subject/>
  <dc:creator>anspach.ag</dc:creator>
  <cp:keywords>TUD Brief A4 Corporate Design</cp:keywords>
  <cp:lastModifiedBy>fl87hoho</cp:lastModifiedBy>
  <cp:revision>7</cp:revision>
  <cp:lastPrinted>2023-10-23T11:08:00Z</cp:lastPrinted>
  <dcterms:created xsi:type="dcterms:W3CDTF">2023-03-21T13:23:00Z</dcterms:created>
  <dcterms:modified xsi:type="dcterms:W3CDTF">2023-10-23T11:09:00Z</dcterms:modified>
  <cp:category>TUD Vorlage</cp:category>
</cp:coreProperties>
</file>